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Svtltabulkasmkou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ulka celkového rozložení letáku"/>
      </w:tblPr>
      <w:tblGrid>
        <w:gridCol w:w="7380"/>
        <w:gridCol w:w="3420"/>
      </w:tblGrid>
      <w:tr w:rsidR="00880783" w:rsidRPr="00AA4794" w14:paraId="5364AF65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7B7D694F" w14:textId="18C6A7F9" w:rsidR="005C61E4" w:rsidRPr="00AA4794" w:rsidRDefault="00EB412E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2D06FFDE" wp14:editId="6351D622">
                  <wp:extent cx="5381593" cy="5917565"/>
                  <wp:effectExtent l="0" t="0" r="0" b="6985"/>
                  <wp:docPr id="113519495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194950" name="Obrázek 11351949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750" cy="593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E0139" w14:textId="24045062" w:rsidR="005C61E4" w:rsidRPr="00AA4794" w:rsidRDefault="00EB412E" w:rsidP="003C00F8">
            <w:pPr>
              <w:pStyle w:val="Datum"/>
            </w:pPr>
            <w:r>
              <w:t>8</w:t>
            </w:r>
            <w:r w:rsidR="00C61767">
              <w:t>.</w:t>
            </w:r>
            <w:r>
              <w:t xml:space="preserve"> </w:t>
            </w:r>
            <w:r w:rsidR="00C61767">
              <w:t>6.</w:t>
            </w:r>
            <w:r>
              <w:t xml:space="preserve"> </w:t>
            </w:r>
            <w:r w:rsidR="00C61767">
              <w:t>2025</w:t>
            </w:r>
          </w:p>
          <w:p w14:paraId="06C1B590" w14:textId="057D8522" w:rsidR="005C61E4" w:rsidRDefault="00C61767" w:rsidP="003C00F8">
            <w:pPr>
              <w:pStyle w:val="Nzev"/>
              <w:rPr>
                <w:bCs w:val="0"/>
              </w:rPr>
            </w:pPr>
            <w:r>
              <w:t xml:space="preserve">dětský den </w:t>
            </w:r>
            <w:r w:rsidR="003C00F8">
              <w:t>V </w:t>
            </w:r>
            <w:r>
              <w:t>Opočn</w:t>
            </w:r>
            <w:r w:rsidR="003C00F8">
              <w:t>ě</w:t>
            </w:r>
          </w:p>
          <w:p w14:paraId="41DBBDDF" w14:textId="5AA15F15" w:rsidR="003C00F8" w:rsidRDefault="003C00F8" w:rsidP="003C00F8">
            <w:pPr>
              <w:rPr>
                <w:bCs w:val="0"/>
                <w:sz w:val="44"/>
                <w:szCs w:val="44"/>
              </w:rPr>
            </w:pPr>
          </w:p>
          <w:p w14:paraId="601D2C1C" w14:textId="0C7D5355" w:rsidR="003C00F8" w:rsidRDefault="003C00F8" w:rsidP="003C00F8">
            <w:pPr>
              <w:rPr>
                <w:bCs w:val="0"/>
                <w:sz w:val="44"/>
                <w:szCs w:val="44"/>
              </w:rPr>
            </w:pPr>
            <w:r w:rsidRPr="003C00F8">
              <w:rPr>
                <w:sz w:val="44"/>
                <w:szCs w:val="44"/>
              </w:rPr>
              <w:t>Zahájení v</w:t>
            </w:r>
            <w:r w:rsidR="00FF0EE1">
              <w:rPr>
                <w:sz w:val="44"/>
                <w:szCs w:val="44"/>
              </w:rPr>
              <w:t>e</w:t>
            </w:r>
            <w:r w:rsidRPr="003C00F8">
              <w:rPr>
                <w:sz w:val="44"/>
                <w:szCs w:val="44"/>
              </w:rPr>
              <w:t> 1</w:t>
            </w:r>
            <w:r w:rsidR="00EB412E">
              <w:rPr>
                <w:sz w:val="44"/>
                <w:szCs w:val="44"/>
              </w:rPr>
              <w:t>4</w:t>
            </w:r>
            <w:r w:rsidRPr="003C00F8">
              <w:rPr>
                <w:sz w:val="44"/>
                <w:szCs w:val="44"/>
              </w:rPr>
              <w:t>hod</w:t>
            </w:r>
          </w:p>
          <w:p w14:paraId="131E012C" w14:textId="0A211E76" w:rsidR="003C00F8" w:rsidRDefault="003C00F8" w:rsidP="003C00F8">
            <w:pPr>
              <w:rPr>
                <w:bCs w:val="0"/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  <w:r w:rsidRPr="003C00F8">
              <w:rPr>
                <w:sz w:val="44"/>
                <w:szCs w:val="44"/>
              </w:rPr>
              <w:t>udeme se na Vás těšit</w:t>
            </w:r>
          </w:p>
          <w:p w14:paraId="4B7DD770" w14:textId="77777777" w:rsidR="00EB412E" w:rsidRDefault="00EB412E" w:rsidP="003C00F8">
            <w:pPr>
              <w:rPr>
                <w:bCs w:val="0"/>
                <w:sz w:val="44"/>
                <w:szCs w:val="44"/>
              </w:rPr>
            </w:pPr>
          </w:p>
          <w:p w14:paraId="1EBA2621" w14:textId="77777777" w:rsidR="00EB412E" w:rsidRDefault="00EB412E" w:rsidP="003C00F8">
            <w:pPr>
              <w:rPr>
                <w:bCs w:val="0"/>
                <w:sz w:val="44"/>
                <w:szCs w:val="44"/>
              </w:rPr>
            </w:pPr>
          </w:p>
          <w:p w14:paraId="7B577E91" w14:textId="77777777" w:rsidR="00EB412E" w:rsidRDefault="00EB412E" w:rsidP="003C00F8">
            <w:pPr>
              <w:rPr>
                <w:bCs w:val="0"/>
                <w:sz w:val="44"/>
                <w:szCs w:val="44"/>
              </w:rPr>
            </w:pPr>
          </w:p>
          <w:p w14:paraId="0E3D1F37" w14:textId="77777777" w:rsidR="00EB412E" w:rsidRDefault="00EB412E" w:rsidP="003C00F8">
            <w:pPr>
              <w:rPr>
                <w:bCs w:val="0"/>
                <w:sz w:val="44"/>
                <w:szCs w:val="44"/>
              </w:rPr>
            </w:pPr>
          </w:p>
          <w:p w14:paraId="7D9F4FD1" w14:textId="77777777" w:rsidR="00EB412E" w:rsidRDefault="00EB412E" w:rsidP="003C00F8">
            <w:pPr>
              <w:rPr>
                <w:bCs w:val="0"/>
                <w:sz w:val="44"/>
                <w:szCs w:val="44"/>
              </w:rPr>
            </w:pPr>
          </w:p>
          <w:p w14:paraId="3F1E7065" w14:textId="77777777" w:rsidR="00EB412E" w:rsidRDefault="00EB412E" w:rsidP="003C00F8">
            <w:pPr>
              <w:rPr>
                <w:bCs w:val="0"/>
                <w:sz w:val="44"/>
                <w:szCs w:val="44"/>
              </w:rPr>
            </w:pPr>
          </w:p>
          <w:p w14:paraId="301673F0" w14:textId="77777777" w:rsidR="00EB412E" w:rsidRDefault="00EB412E" w:rsidP="003C00F8">
            <w:pPr>
              <w:rPr>
                <w:bCs w:val="0"/>
                <w:sz w:val="44"/>
                <w:szCs w:val="44"/>
              </w:rPr>
            </w:pPr>
          </w:p>
          <w:p w14:paraId="5A0F9077" w14:textId="77777777" w:rsidR="00EB412E" w:rsidRPr="003C00F8" w:rsidRDefault="00EB412E" w:rsidP="003C00F8">
            <w:pPr>
              <w:rPr>
                <w:sz w:val="44"/>
                <w:szCs w:val="44"/>
              </w:rPr>
            </w:pPr>
          </w:p>
          <w:p w14:paraId="505EFE39" w14:textId="6E11CDE4" w:rsidR="005C61E4" w:rsidRPr="00AA4794" w:rsidRDefault="005C61E4" w:rsidP="005C61E4">
            <w:pPr>
              <w:pStyle w:val="Nadpis1"/>
            </w:pPr>
          </w:p>
          <w:p w14:paraId="5DDD42E4" w14:textId="36C15528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421D2295" w14:textId="42AAC40C" w:rsidR="005C61E4" w:rsidRPr="00AA4794" w:rsidRDefault="005C61E4" w:rsidP="00C61767">
            <w:pPr>
              <w:pStyle w:val="Nadpis2"/>
              <w:jc w:val="left"/>
            </w:pPr>
          </w:p>
          <w:p w14:paraId="72C49634" w14:textId="20D335C3" w:rsidR="005C61E4" w:rsidRDefault="00C61767" w:rsidP="005C61E4">
            <w:pPr>
              <w:pStyle w:val="Nadpis2"/>
              <w:rPr>
                <w:bCs w:val="0"/>
              </w:rPr>
            </w:pPr>
            <w:r>
              <w:t>Skakací hrad</w:t>
            </w:r>
          </w:p>
          <w:p w14:paraId="573191FE" w14:textId="0684E38F" w:rsidR="00EB412E" w:rsidRDefault="00EB412E" w:rsidP="005C61E4">
            <w:pPr>
              <w:pStyle w:val="Nadpis2"/>
              <w:rPr>
                <w:bCs w:val="0"/>
              </w:rPr>
            </w:pPr>
            <w:r>
              <w:t>kamarádka Alice</w:t>
            </w:r>
          </w:p>
          <w:p w14:paraId="728AA000" w14:textId="564D91E4" w:rsidR="00C61767" w:rsidRDefault="00C61767" w:rsidP="005C61E4">
            <w:pPr>
              <w:pStyle w:val="Nadpis2"/>
              <w:rPr>
                <w:bCs w:val="0"/>
              </w:rPr>
            </w:pPr>
            <w:r>
              <w:t>Maskoti</w:t>
            </w:r>
          </w:p>
          <w:p w14:paraId="1C149944" w14:textId="03AB3EC6" w:rsidR="00EB412E" w:rsidRDefault="00EB412E" w:rsidP="005C61E4">
            <w:pPr>
              <w:pStyle w:val="Nadpis2"/>
              <w:rPr>
                <w:bCs w:val="0"/>
              </w:rPr>
            </w:pPr>
            <w:r>
              <w:t>Soutěže o ceny</w:t>
            </w:r>
          </w:p>
          <w:p w14:paraId="709F01AF" w14:textId="3753C051" w:rsidR="00C61767" w:rsidRPr="00AA4794" w:rsidRDefault="00C61767" w:rsidP="005C61E4">
            <w:pPr>
              <w:pStyle w:val="Nadpis2"/>
            </w:pPr>
            <w:r>
              <w:t>A mnohem víc</w:t>
            </w:r>
          </w:p>
          <w:p w14:paraId="7AC32E31" w14:textId="77777777" w:rsidR="005C61E4" w:rsidRPr="00AA4794" w:rsidRDefault="00000000" w:rsidP="005C61E4">
            <w:pPr>
              <w:pStyle w:val="Nadpis2"/>
            </w:pPr>
            <w:sdt>
              <w:sdtPr>
                <w:alias w:val="Obrázek dělicí čáry:"/>
                <w:tag w:val="Obrázek dělicí čáry:"/>
                <w:id w:val="1193575528"/>
                <w:placeholder>
                  <w:docPart w:val="A9C9E4C27B404F4480EAFCFCC97A2B9F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14:paraId="2CCFFDD2" w14:textId="12E2AAEC" w:rsidR="005C61E4" w:rsidRPr="00AA4794" w:rsidRDefault="00C61767" w:rsidP="005C61E4">
            <w:pPr>
              <w:pStyle w:val="Nadpis2"/>
            </w:pPr>
            <w:r>
              <w:t>Zveme všechny děti i dospělé</w:t>
            </w:r>
          </w:p>
          <w:p w14:paraId="42492A0B" w14:textId="77777777" w:rsidR="005C61E4" w:rsidRPr="00AA4794" w:rsidRDefault="00000000" w:rsidP="005C61E4">
            <w:pPr>
              <w:pStyle w:val="Nadpis2"/>
            </w:pPr>
            <w:sdt>
              <w:sdtPr>
                <w:alias w:val="Obrázek dělicí čáry:"/>
                <w:tag w:val="Obrázek dělicí čáry:"/>
                <w:id w:val="-59171642"/>
                <w:placeholder>
                  <w:docPart w:val="B37EBF136E68487DB022BDCC9F792541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14:paraId="7DE407B6" w14:textId="4F8F00CC" w:rsidR="005C61E4" w:rsidRPr="00AA4794" w:rsidRDefault="005C61E4" w:rsidP="00C61767">
            <w:pPr>
              <w:pStyle w:val="Nadpis2"/>
              <w:jc w:val="left"/>
            </w:pPr>
          </w:p>
          <w:p w14:paraId="42B92246" w14:textId="352ECD14" w:rsidR="005C61E4" w:rsidRPr="00AA4794" w:rsidRDefault="00EB412E" w:rsidP="00C61767">
            <w:pPr>
              <w:pStyle w:val="Nadpis2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52DFB2D" wp14:editId="013A7D00">
                  <wp:simplePos x="0" y="0"/>
                  <wp:positionH relativeFrom="column">
                    <wp:posOffset>-1466850</wp:posOffset>
                  </wp:positionH>
                  <wp:positionV relativeFrom="paragraph">
                    <wp:posOffset>1214120</wp:posOffset>
                  </wp:positionV>
                  <wp:extent cx="3656499" cy="3381375"/>
                  <wp:effectExtent l="0" t="0" r="1270" b="0"/>
                  <wp:wrapNone/>
                  <wp:docPr id="168603640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027" cy="340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1767">
              <w:t>Pojďte se pobavit a užít si skvělý den plný zábavy!</w:t>
            </w:r>
          </w:p>
        </w:tc>
      </w:tr>
    </w:tbl>
    <w:p w14:paraId="438AB4D5" w14:textId="3B1E5380" w:rsidR="00EB412E" w:rsidRPr="00076F31" w:rsidRDefault="00EB412E" w:rsidP="00AA4794">
      <w:pPr>
        <w:pStyle w:val="Bezmezer"/>
      </w:pPr>
    </w:p>
    <w:sectPr w:rsidR="00EB412E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0B1A7" w14:textId="77777777" w:rsidR="006C1D9A" w:rsidRDefault="006C1D9A" w:rsidP="005F5D5F">
      <w:pPr>
        <w:spacing w:after="0" w:line="240" w:lineRule="auto"/>
      </w:pPr>
      <w:r>
        <w:separator/>
      </w:r>
    </w:p>
  </w:endnote>
  <w:endnote w:type="continuationSeparator" w:id="0">
    <w:p w14:paraId="723FFFF7" w14:textId="77777777" w:rsidR="006C1D9A" w:rsidRDefault="006C1D9A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46ED6" w14:textId="77777777" w:rsidR="006C1D9A" w:rsidRDefault="006C1D9A" w:rsidP="005F5D5F">
      <w:pPr>
        <w:spacing w:after="0" w:line="240" w:lineRule="auto"/>
      </w:pPr>
      <w:r>
        <w:separator/>
      </w:r>
    </w:p>
  </w:footnote>
  <w:footnote w:type="continuationSeparator" w:id="0">
    <w:p w14:paraId="66966045" w14:textId="77777777" w:rsidR="006C1D9A" w:rsidRDefault="006C1D9A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85231507">
    <w:abstractNumId w:val="9"/>
  </w:num>
  <w:num w:numId="2" w16cid:durableId="467944054">
    <w:abstractNumId w:val="7"/>
  </w:num>
  <w:num w:numId="3" w16cid:durableId="2057578393">
    <w:abstractNumId w:val="6"/>
  </w:num>
  <w:num w:numId="4" w16cid:durableId="931931569">
    <w:abstractNumId w:val="5"/>
  </w:num>
  <w:num w:numId="5" w16cid:durableId="1848322209">
    <w:abstractNumId w:val="4"/>
  </w:num>
  <w:num w:numId="6" w16cid:durableId="1096444630">
    <w:abstractNumId w:val="8"/>
  </w:num>
  <w:num w:numId="7" w16cid:durableId="533884591">
    <w:abstractNumId w:val="3"/>
  </w:num>
  <w:num w:numId="8" w16cid:durableId="1576403266">
    <w:abstractNumId w:val="2"/>
  </w:num>
  <w:num w:numId="9" w16cid:durableId="1527214229">
    <w:abstractNumId w:val="1"/>
  </w:num>
  <w:num w:numId="10" w16cid:durableId="5971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67"/>
    <w:rsid w:val="000168C0"/>
    <w:rsid w:val="000427C6"/>
    <w:rsid w:val="00076F31"/>
    <w:rsid w:val="000F25B5"/>
    <w:rsid w:val="00171CDD"/>
    <w:rsid w:val="00175521"/>
    <w:rsid w:val="00181FB9"/>
    <w:rsid w:val="002340C6"/>
    <w:rsid w:val="00251739"/>
    <w:rsid w:val="00261A78"/>
    <w:rsid w:val="002C1324"/>
    <w:rsid w:val="003B6A17"/>
    <w:rsid w:val="003C00F8"/>
    <w:rsid w:val="00411532"/>
    <w:rsid w:val="00436FD0"/>
    <w:rsid w:val="005222EE"/>
    <w:rsid w:val="00541BB3"/>
    <w:rsid w:val="00544732"/>
    <w:rsid w:val="005C61E4"/>
    <w:rsid w:val="005F5D5F"/>
    <w:rsid w:val="00665EA1"/>
    <w:rsid w:val="006C1D9A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51AD2"/>
    <w:rsid w:val="00A03450"/>
    <w:rsid w:val="00A97C88"/>
    <w:rsid w:val="00AA4794"/>
    <w:rsid w:val="00AB3068"/>
    <w:rsid w:val="00AB58F4"/>
    <w:rsid w:val="00AF32DC"/>
    <w:rsid w:val="00B40811"/>
    <w:rsid w:val="00B46A60"/>
    <w:rsid w:val="00BC6ED1"/>
    <w:rsid w:val="00C57F20"/>
    <w:rsid w:val="00C61767"/>
    <w:rsid w:val="00D16845"/>
    <w:rsid w:val="00D56FBE"/>
    <w:rsid w:val="00D751DD"/>
    <w:rsid w:val="00E3564F"/>
    <w:rsid w:val="00E50FDE"/>
    <w:rsid w:val="00EB412E"/>
    <w:rsid w:val="00EC1838"/>
    <w:rsid w:val="00F2548A"/>
    <w:rsid w:val="00FA21D4"/>
    <w:rsid w:val="00FB2003"/>
    <w:rsid w:val="00FF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6A588B"/>
  <w15:chartTrackingRefBased/>
  <w15:docId w15:val="{112ADA26-5617-4601-B6EC-ACEBA7C23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d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styleId="Svtltabulkasmkou1">
    <w:name w:val="Grid Table 1 Light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mkou3">
    <w:name w:val="Grid Table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6E5B0F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eznamu2">
    <w:name w:val="List Table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eznamu3">
    <w:name w:val="List Table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styleId="Prosttabulka1">
    <w:name w:val="Plain Table 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xpert\AppData\Roaming\Microsoft\Templates\Let&#225;k%20sez&#243;nn&#237;%20ud&#225;los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9C9E4C27B404F4480EAFCFCC97A2B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3286A1-1222-455D-8467-2063A9A283F3}"/>
      </w:docPartPr>
      <w:docPartBody>
        <w:p w:rsidR="00162392" w:rsidRDefault="00162392">
          <w:pPr>
            <w:pStyle w:val="A9C9E4C27B404F4480EAFCFCC97A2B9F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B37EBF136E68487DB022BDCC9F7925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38D8B1-81FC-4E44-92D2-FA0F78DD4EF0}"/>
      </w:docPartPr>
      <w:docPartBody>
        <w:p w:rsidR="00162392" w:rsidRDefault="00162392">
          <w:pPr>
            <w:pStyle w:val="B37EBF136E68487DB022BDCC9F792541"/>
          </w:pPr>
          <w:r w:rsidRPr="00AA4794">
            <w:rPr>
              <w:lang w:bidi="cs-CZ"/>
            </w:rPr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392"/>
    <w:rsid w:val="000F25B5"/>
    <w:rsid w:val="00162392"/>
    <w:rsid w:val="002340C6"/>
    <w:rsid w:val="00436FD0"/>
    <w:rsid w:val="00574206"/>
    <w:rsid w:val="00D7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9C9E4C27B404F4480EAFCFCC97A2B9F">
    <w:name w:val="A9C9E4C27B404F4480EAFCFCC97A2B9F"/>
  </w:style>
  <w:style w:type="paragraph" w:customStyle="1" w:styleId="B37EBF136E68487DB022BDCC9F792541">
    <w:name w:val="B37EBF136E68487DB022BDCC9F7925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sezónní události.dotx</Template>
  <TotalTime>22</TotalTime>
  <Pages>1</Pages>
  <Words>36</Words>
  <Characters>214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Zuzik</dc:creator>
  <cp:keywords/>
  <dc:description/>
  <cp:lastModifiedBy>Lucie Petrdlíková</cp:lastModifiedBy>
  <cp:revision>3</cp:revision>
  <dcterms:created xsi:type="dcterms:W3CDTF">2025-04-22T18:28:00Z</dcterms:created>
  <dcterms:modified xsi:type="dcterms:W3CDTF">2025-05-12T06:25:00Z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